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2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E855F1" w:rsidP="00625627" w:rsidRDefault="00E855F1" w14:paraId="0421582F" w14:textId="3D926097">
      <w:pPr>
        <w:spacing w:after="480"/>
      </w:pPr>
    </w:p>
    <w:p w:rsidR="006458F0" w:rsidP="006458F0" w:rsidRDefault="006458F0" w14:paraId="1057D93A" w14:textId="023C92BD">
      <w:pPr>
        <w:pStyle w:val="Kop3"/>
      </w:pPr>
      <w:r w:rsidR="1E6AF763">
        <w:rPr/>
        <w:t xml:space="preserve">Optioneel: Een </w:t>
      </w:r>
      <w:r w:rsidR="006458F0">
        <w:rPr/>
        <w:t>Authenticator</w:t>
      </w:r>
      <w:r w:rsidR="006458F0">
        <w:rPr/>
        <w:t xml:space="preserve"> app toevoegen</w:t>
      </w:r>
    </w:p>
    <w:p w:rsidR="006458F0" w:rsidP="006458F0" w:rsidRDefault="006458F0" w14:paraId="192D5916" w14:textId="0BE64B33">
      <w:pPr>
        <w:spacing w:after="0"/>
      </w:pPr>
      <w:r w:rsidR="484138C0">
        <w:rPr/>
        <w:t xml:space="preserve">De standaard activatie verloopt via mail, of sms. </w:t>
      </w:r>
      <w:r w:rsidR="484138C0">
        <w:rPr/>
        <w:t>Indien</w:t>
      </w:r>
      <w:r w:rsidR="484138C0">
        <w:rPr/>
        <w:t xml:space="preserve"> je dat wil, kan je dit ook laten verlopen via een zogenaamde ‘</w:t>
      </w:r>
      <w:r w:rsidR="484138C0">
        <w:rPr/>
        <w:t>Authenticator</w:t>
      </w:r>
      <w:r w:rsidR="484138C0">
        <w:rPr/>
        <w:t xml:space="preserve"> app’.</w:t>
      </w:r>
    </w:p>
    <w:p w:rsidR="006458F0" w:rsidP="006458F0" w:rsidRDefault="006458F0" w14:paraId="712025C8" w14:textId="1968C2B5">
      <w:pPr>
        <w:spacing w:after="0"/>
      </w:pPr>
    </w:p>
    <w:p w:rsidR="006458F0" w:rsidP="006458F0" w:rsidRDefault="006458F0" w14:paraId="0B203938" w14:textId="047C558A">
      <w:pPr>
        <w:spacing w:after="0"/>
      </w:pPr>
      <w:r w:rsidR="360B11FA">
        <w:rPr/>
        <w:t xml:space="preserve">Figureer de app door op de link </w:t>
      </w:r>
      <w:r w:rsidR="006458F0">
        <w:rPr/>
        <w:t>‘</w:t>
      </w:r>
      <w:r w:rsidR="006458F0">
        <w:rPr/>
        <w:t xml:space="preserve">Voeg een </w:t>
      </w:r>
      <w:r w:rsidR="008259B5">
        <w:rPr/>
        <w:t>A</w:t>
      </w:r>
      <w:r w:rsidR="006458F0">
        <w:rPr/>
        <w:t>uthenticator</w:t>
      </w:r>
      <w:r w:rsidR="403E58DA">
        <w:rPr/>
        <w:t xml:space="preserve"> </w:t>
      </w:r>
      <w:r w:rsidR="006458F0">
        <w:rPr/>
        <w:t>app toe</w:t>
      </w:r>
      <w:r w:rsidR="006458F0">
        <w:rPr/>
        <w:t>’</w:t>
      </w:r>
      <w:r w:rsidR="006458F0">
        <w:rPr/>
        <w:t xml:space="preserve"> te klikken</w:t>
      </w:r>
      <w:r w:rsidR="74F3FA7E">
        <w:rPr/>
        <w:t xml:space="preserve">: </w:t>
      </w:r>
    </w:p>
    <w:p w:rsidR="00EA1BC1" w:rsidP="006458F0" w:rsidRDefault="00EA1BC1" w14:paraId="26EBAA6E" w14:textId="39F60AC3">
      <w:pPr>
        <w:spacing w:after="0"/>
      </w:pPr>
    </w:p>
    <w:p w:rsidR="00EA1BC1" w:rsidP="006458F0" w:rsidRDefault="00EA1BC1" w14:paraId="2F07BBA6" w14:textId="77777777">
      <w:pPr>
        <w:spacing w:after="0"/>
      </w:pPr>
    </w:p>
    <w:p w:rsidR="006458F0" w:rsidP="006458F0" w:rsidRDefault="00EA1BC1" w14:paraId="3B827397" w14:textId="78B92B18">
      <w:pPr>
        <w:spacing w:after="0"/>
      </w:pPr>
      <w:r>
        <w:rPr>
          <w:noProof/>
        </w:rPr>
        <w:drawing>
          <wp:inline distT="0" distB="0" distL="0" distR="0" wp14:anchorId="79DA6F43" wp14:editId="42BD7187">
            <wp:extent cx="3169920" cy="2524125"/>
            <wp:effectExtent l="0" t="0" r="0" b="952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8F0" w:rsidP="006458F0" w:rsidRDefault="006458F0" w14:paraId="021EEB8C" w14:textId="77777777">
      <w:pPr>
        <w:spacing w:after="0"/>
      </w:pPr>
    </w:p>
    <w:p w:rsidR="006458F0" w:rsidP="006458F0" w:rsidRDefault="006458F0" w14:paraId="3F0CF368" w14:textId="52EA2D6B">
      <w:pPr>
        <w:spacing w:after="0"/>
      </w:pPr>
      <w:r w:rsidR="006458F0">
        <w:rPr/>
        <w:t xml:space="preserve">Bij het instellen van de app wordt er bij wijze van verificatie een code gegenereerd in de </w:t>
      </w:r>
      <w:r w:rsidR="006458F0">
        <w:rPr/>
        <w:t>Authenticator</w:t>
      </w:r>
      <w:r w:rsidR="006458F0">
        <w:rPr/>
        <w:t xml:space="preserve"> app. Nadat deze succesvol geverifieerd is, krijg</w:t>
      </w:r>
      <w:r w:rsidR="31884AE1">
        <w:rPr/>
        <w:t xml:space="preserve"> je als g</w:t>
      </w:r>
      <w:r w:rsidR="006458F0">
        <w:rPr/>
        <w:t>ebruiker ook een lijst met back-up codes te zien.</w:t>
      </w:r>
    </w:p>
    <w:p w:rsidR="006458F0" w:rsidP="006458F0" w:rsidRDefault="006458F0" w14:paraId="485714C5" w14:textId="77777777">
      <w:pPr>
        <w:spacing w:after="0"/>
      </w:pPr>
    </w:p>
    <w:p w:rsidR="006458F0" w:rsidP="006458F0" w:rsidRDefault="006458F0" w14:paraId="7435DA54" w14:textId="6F403BD1">
      <w:pPr>
        <w:spacing w:after="0"/>
      </w:pPr>
      <w:r w:rsidR="006458F0">
        <w:rPr/>
        <w:t xml:space="preserve">In het geval dat </w:t>
      </w:r>
      <w:r w:rsidR="7561A9DE">
        <w:rPr/>
        <w:t xml:space="preserve">je als </w:t>
      </w:r>
      <w:r w:rsidR="006458F0">
        <w:rPr/>
        <w:t xml:space="preserve">gebruiker geen toegang meer </w:t>
      </w:r>
      <w:r w:rsidR="6A088996">
        <w:rPr/>
        <w:t>zou hebben</w:t>
      </w:r>
      <w:r w:rsidR="006458F0">
        <w:rPr/>
        <w:t xml:space="preserve"> tot de </w:t>
      </w:r>
      <w:r w:rsidR="006458F0">
        <w:rPr/>
        <w:t>Authenticator</w:t>
      </w:r>
      <w:r w:rsidR="4D54CEC9">
        <w:rPr/>
        <w:t xml:space="preserve"> </w:t>
      </w:r>
      <w:r w:rsidR="006458F0">
        <w:rPr/>
        <w:t xml:space="preserve">app, </w:t>
      </w:r>
      <w:r w:rsidR="4647DBDD">
        <w:rPr/>
        <w:t>je</w:t>
      </w:r>
      <w:r w:rsidR="006458F0">
        <w:rPr/>
        <w:t xml:space="preserve"> </w:t>
      </w:r>
      <w:r w:rsidR="006458F0">
        <w:rPr/>
        <w:t>gsm toestel</w:t>
      </w:r>
      <w:r w:rsidR="006458F0">
        <w:rPr/>
        <w:t xml:space="preserve"> of </w:t>
      </w:r>
      <w:r w:rsidR="677F3C87">
        <w:rPr/>
        <w:t xml:space="preserve">je </w:t>
      </w:r>
      <w:r w:rsidR="006458F0">
        <w:rPr/>
        <w:t>e</w:t>
      </w:r>
      <w:r w:rsidR="71AA3EE0">
        <w:rPr/>
        <w:t>-</w:t>
      </w:r>
      <w:r w:rsidR="006458F0">
        <w:rPr/>
        <w:t>mail account</w:t>
      </w:r>
      <w:r w:rsidR="006458F0">
        <w:rPr/>
        <w:t>, dan k</w:t>
      </w:r>
      <w:r w:rsidR="08ED98AB">
        <w:rPr/>
        <w:t>un je als</w:t>
      </w:r>
      <w:r w:rsidR="006458F0">
        <w:rPr/>
        <w:t xml:space="preserve"> gebruiker alsnog toegang krijgen tot </w:t>
      </w:r>
      <w:r w:rsidR="28B94086">
        <w:rPr/>
        <w:t xml:space="preserve">je </w:t>
      </w:r>
      <w:r w:rsidR="006458F0">
        <w:rPr/>
        <w:t>account door een back-up code te gebruiken:</w:t>
      </w:r>
    </w:p>
    <w:p w:rsidR="006458F0" w:rsidP="006458F0" w:rsidRDefault="006458F0" w14:paraId="475B8BD4" w14:textId="77777777">
      <w:pPr>
        <w:spacing w:after="0"/>
      </w:pPr>
    </w:p>
    <w:p w:rsidR="006458F0" w:rsidP="00E855F1" w:rsidRDefault="00EA1BC1" w14:paraId="3D812647" w14:textId="72014AAF">
      <w:pPr>
        <w:spacing w:after="480"/>
      </w:pPr>
      <w:r w:rsidR="00EA1BC1">
        <w:drawing>
          <wp:inline wp14:editId="6E4DF146" wp14:anchorId="3E93B10D">
            <wp:extent cx="4111201" cy="2385391"/>
            <wp:effectExtent l="0" t="0" r="3810" b="0"/>
            <wp:docPr id="19" name="Afbeelding 1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fbeelding 19"/>
                    <pic:cNvPicPr/>
                  </pic:nvPicPr>
                  <pic:blipFill>
                    <a:blip r:embed="R030e24b53c1f46b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11201" cy="2385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BC1" w:rsidP="00E855F1" w:rsidRDefault="00EA1BC1" w14:paraId="48C42E3F" w14:textId="292F1209">
      <w:pPr>
        <w:spacing w:after="480"/>
      </w:pPr>
    </w:p>
    <w:p w:rsidR="00EA1BC1" w:rsidP="00EA1BC1" w:rsidRDefault="00EA1BC1" w14:paraId="0DD3B35F" w14:textId="44506ABC">
      <w:pPr>
        <w:pStyle w:val="Kop3"/>
      </w:pPr>
      <w:r w:rsidR="4CFF8505">
        <w:rPr/>
        <w:t>Tweestapsverificatie</w:t>
      </w:r>
      <w:r w:rsidR="00EA1BC1">
        <w:rPr/>
        <w:t xml:space="preserve"> beheren: voorkeursmethode kiezen</w:t>
      </w:r>
    </w:p>
    <w:p w:rsidR="00EA1BC1" w:rsidP="00EA1BC1" w:rsidRDefault="00EA1BC1" w14:paraId="07D90228" w14:textId="1156B135">
      <w:r w:rsidR="775D1D6B">
        <w:rPr/>
        <w:t xml:space="preserve">Kies een </w:t>
      </w:r>
      <w:r w:rsidR="00EA1BC1">
        <w:rPr/>
        <w:t>voorkeursmethode door op het sterretje te klikken. Het ingekleurde sterretje geeft de voorkeursmethode weer:</w:t>
      </w:r>
    </w:p>
    <w:p w:rsidR="00EA1BC1" w:rsidP="00EA1BC1" w:rsidRDefault="00EA1BC1" w14:paraId="294D0943" w14:textId="2B8655F8">
      <w:r>
        <w:rPr>
          <w:noProof/>
        </w:rPr>
        <w:drawing>
          <wp:inline distT="0" distB="0" distL="0" distR="0" wp14:anchorId="5883A7BE" wp14:editId="60F72E96">
            <wp:extent cx="6419850" cy="396875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96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1BC1" w:rsidP="00EA1BC1" w:rsidRDefault="00EA1BC1" w14:paraId="5B9CCB15" w14:textId="1D601F6B"/>
    <w:p w:rsidR="00EA1BC1" w:rsidP="00EA1BC1" w:rsidRDefault="00EA1BC1" w14:paraId="0BA20831" w14:textId="60FD32A8">
      <w:pPr>
        <w:pStyle w:val="Kop3"/>
      </w:pPr>
      <w:proofErr w:type="spellStart"/>
      <w:r>
        <w:t>Tweestapsverificatie</w:t>
      </w:r>
      <w:proofErr w:type="spellEnd"/>
      <w:r>
        <w:t xml:space="preserve"> beheren: back-up codes </w:t>
      </w:r>
    </w:p>
    <w:p w:rsidR="00EA1BC1" w:rsidP="00EA1BC1" w:rsidRDefault="00EA1BC1" w14:paraId="6C8D4F10" w14:textId="299DA417">
      <w:r w:rsidR="00EA1BC1">
        <w:rPr/>
        <w:t xml:space="preserve">Elke keer als </w:t>
      </w:r>
      <w:r w:rsidR="73D3B0B3">
        <w:rPr/>
        <w:t xml:space="preserve">je als </w:t>
      </w:r>
      <w:r w:rsidR="00EA1BC1">
        <w:rPr/>
        <w:t xml:space="preserve">gebruiker een </w:t>
      </w:r>
      <w:r w:rsidR="00EA1BC1">
        <w:rPr/>
        <w:t>back</w:t>
      </w:r>
      <w:r w:rsidR="20B6ADB9">
        <w:rPr/>
        <w:t>-</w:t>
      </w:r>
      <w:r w:rsidR="00EA1BC1">
        <w:rPr/>
        <w:t>up</w:t>
      </w:r>
      <w:r w:rsidR="00EA1BC1">
        <w:rPr/>
        <w:t xml:space="preserve"> code gebruikt, dan wordt de gebruikte </w:t>
      </w:r>
      <w:r w:rsidR="00EA1BC1">
        <w:rPr/>
        <w:t>back</w:t>
      </w:r>
      <w:r w:rsidR="04EEAC8B">
        <w:rPr/>
        <w:t>-</w:t>
      </w:r>
      <w:r w:rsidR="00EA1BC1">
        <w:rPr/>
        <w:t>up</w:t>
      </w:r>
      <w:r w:rsidR="00EA1BC1">
        <w:rPr/>
        <w:t xml:space="preserve"> code ongeldig. Wanneer er nog maar drie codes of minder zijn, krijg</w:t>
      </w:r>
      <w:r w:rsidR="78791D8E">
        <w:rPr/>
        <w:t xml:space="preserve"> je </w:t>
      </w:r>
      <w:r w:rsidR="00EA1BC1">
        <w:rPr/>
        <w:t>een waarschuwing</w:t>
      </w:r>
      <w:r w:rsidR="00EA1BC1">
        <w:rPr/>
        <w:t>:</w:t>
      </w:r>
    </w:p>
    <w:p w:rsidR="00EA1BC1" w:rsidP="00EA1BC1" w:rsidRDefault="00EA1BC1" w14:paraId="0803DCC5" w14:textId="6346C863">
      <w:r>
        <w:rPr>
          <w:noProof/>
        </w:rPr>
        <w:drawing>
          <wp:inline distT="0" distB="0" distL="0" distR="0" wp14:anchorId="79FD0276" wp14:editId="79D108AD">
            <wp:extent cx="3700504" cy="2424910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273" cy="2430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1BC1" w:rsidP="00EA1BC1" w:rsidRDefault="00EA1BC1" w14:paraId="2D825B67" w14:textId="34F9931F"/>
    <w:p w:rsidR="00EA1BC1" w:rsidP="00EA1BC1" w:rsidRDefault="00EA1BC1" w14:paraId="658DCB46" w14:textId="0BBC336B"/>
    <w:p w:rsidR="00EA1BC1" w:rsidP="00EA1BC1" w:rsidRDefault="00EA1BC1" w14:paraId="4E0D546E" w14:textId="5DA86BC4">
      <w:r w:rsidR="00EA1BC1">
        <w:rPr/>
        <w:t xml:space="preserve">Wanneer </w:t>
      </w:r>
      <w:r w:rsidR="01D5BEB5">
        <w:rPr/>
        <w:t xml:space="preserve">je </w:t>
      </w:r>
      <w:r w:rsidR="00EA1BC1">
        <w:rPr/>
        <w:t xml:space="preserve">nog slechts één </w:t>
      </w:r>
      <w:r w:rsidR="00EA1BC1">
        <w:rPr/>
        <w:t>back</w:t>
      </w:r>
      <w:r w:rsidR="74ECE553">
        <w:rPr/>
        <w:t>-</w:t>
      </w:r>
      <w:r w:rsidR="00EA1BC1">
        <w:rPr/>
        <w:t>up</w:t>
      </w:r>
      <w:r w:rsidR="00EA1BC1">
        <w:rPr/>
        <w:t xml:space="preserve"> code over he</w:t>
      </w:r>
      <w:r w:rsidR="1AFD40BB">
        <w:rPr/>
        <w:t>bt</w:t>
      </w:r>
      <w:r w:rsidR="00EA1BC1">
        <w:rPr/>
        <w:t>, dan verander</w:t>
      </w:r>
      <w:r w:rsidR="3CE5CCEF">
        <w:rPr/>
        <w:t>t</w:t>
      </w:r>
      <w:r w:rsidR="00EA1BC1">
        <w:rPr/>
        <w:t xml:space="preserve"> de waarschuwing van kleur:</w:t>
      </w:r>
    </w:p>
    <w:p w:rsidR="00EA1BC1" w:rsidP="00EA1BC1" w:rsidRDefault="00EA1BC1" w14:paraId="254EF923" w14:textId="69AC6404">
      <w:r w:rsidR="00EA1BC1">
        <w:drawing>
          <wp:inline wp14:editId="54C7D4CE" wp14:anchorId="01B7C01E">
            <wp:extent cx="6419852" cy="1054735"/>
            <wp:effectExtent l="0" t="0" r="0" b="0"/>
            <wp:docPr id="22" name="Afbeelding 2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fbeelding 22"/>
                    <pic:cNvPicPr/>
                  </pic:nvPicPr>
                  <pic:blipFill>
                    <a:blip r:embed="R2a7e86ea90b84cb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19852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BC1" w:rsidP="00EA1BC1" w:rsidRDefault="00EA1BC1" w14:paraId="7EDE14B6" w14:textId="1E2F00E0">
      <w:r w:rsidR="00EA1BC1">
        <w:rPr/>
        <w:t xml:space="preserve">In beide gevallen, of wanneer </w:t>
      </w:r>
      <w:r w:rsidR="22E4D4F3">
        <w:rPr/>
        <w:t>je</w:t>
      </w:r>
      <w:r w:rsidR="00EA1BC1">
        <w:rPr/>
        <w:t xml:space="preserve"> de </w:t>
      </w:r>
      <w:r w:rsidR="00EA1BC1">
        <w:rPr/>
        <w:t>back</w:t>
      </w:r>
      <w:r w:rsidR="44AEC946">
        <w:rPr/>
        <w:t>-</w:t>
      </w:r>
      <w:r w:rsidR="00EA1BC1">
        <w:rPr/>
        <w:t>up</w:t>
      </w:r>
      <w:r w:rsidR="00EA1BC1">
        <w:rPr/>
        <w:t xml:space="preserve"> codes niet meer kan terugvinden, kunnen er nieuwe </w:t>
      </w:r>
      <w:r w:rsidR="00EA1BC1">
        <w:rPr/>
        <w:t>back</w:t>
      </w:r>
      <w:r w:rsidR="7CDBB7DA">
        <w:rPr/>
        <w:t>-</w:t>
      </w:r>
      <w:r w:rsidR="00EA1BC1">
        <w:rPr/>
        <w:t>up</w:t>
      </w:r>
      <w:r w:rsidR="00EA1BC1">
        <w:rPr/>
        <w:t xml:space="preserve"> codes gegenereerd worden via de link.</w:t>
      </w:r>
    </w:p>
    <w:p w:rsidR="00EA1BC1" w:rsidP="00EA1BC1" w:rsidRDefault="00EA1BC1" w14:paraId="044B4BD3" w14:textId="57A89CF7"/>
    <w:sectPr w:rsidRPr="00EA1BC1" w:rsidR="00C578EE" w:rsidSect="00F30A4C">
      <w:footerReference w:type="default" r:id="rId36"/>
      <w:headerReference w:type="first" r:id="rId37"/>
      <w:footerReference w:type="first" r:id="rId38"/>
      <w:pgSz w:w="11900" w:h="16840" w:orient="portrait" w:code="9"/>
      <w:pgMar w:top="1701" w:right="1418" w:bottom="1418" w:left="1418" w:header="709" w:footer="340" w:gutter="0"/>
      <w:cols w:space="708"/>
      <w:titlePg/>
      <w:docGrid w:linePitch="360"/>
      <w:headerReference w:type="default" r:id="Rf4137fc2a78946d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855F1" w:rsidP="007F7621" w:rsidRDefault="00E855F1" w14:paraId="18A9CC79" w14:textId="77777777">
      <w:r>
        <w:separator/>
      </w:r>
    </w:p>
  </w:endnote>
  <w:endnote w:type="continuationSeparator" w:id="0">
    <w:p w:rsidR="00E855F1" w:rsidP="007F7621" w:rsidRDefault="00E855F1" w14:paraId="770413A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Ubuntu">
    <w:altName w:val="Segoe Script"/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543DCD" w:rsidP="7447C2E9" w:rsidRDefault="00543DCD" w14:paraId="4E6FD463" w14:textId="2BC6FC3E">
    <w:pPr>
      <w:pStyle w:val="Voettekst"/>
      <w:tabs>
        <w:tab w:val="clear" w:pos="8505"/>
        <w:tab w:val="clear" w:pos="9639"/>
        <w:tab w:val="right" w:pos="9064"/>
      </w:tabs>
      <w:spacing w:before="0" w:beforeAutospacing="off" w:after="120" w:afterAutospacing="off" w:line="259" w:lineRule="auto"/>
      <w:ind w:left="0" w:right="0"/>
      <w:jc w:val="left"/>
    </w:pPr>
    <w:r w:rsidRPr="00342D87">
      <w:rPr>
        <w:rFonts w:eastAsiaTheme="majorEastAsia" w:cstheme="majorBidi"/>
        <w:b/>
        <w:bCs/>
        <w:noProof/>
        <w:color w:val="EC2127"/>
        <w:sz w:val="32"/>
        <w:szCs w:val="32"/>
        <w:lang w:eastAsia="nl-BE"/>
      </w:rPr>
      <w:drawing>
        <wp:anchor distT="0" distB="0" distL="114300" distR="114300" simplePos="0" relativeHeight="251667456" behindDoc="1" locked="0" layoutInCell="1" allowOverlap="1" wp14:anchorId="7A781E05" wp14:editId="6D2493E2">
          <wp:simplePos x="0" y="0"/>
          <wp:positionH relativeFrom="rightMargin">
            <wp:posOffset>252095</wp:posOffset>
          </wp:positionH>
          <wp:positionV relativeFrom="bottomMargin">
            <wp:posOffset>252095</wp:posOffset>
          </wp:positionV>
          <wp:extent cx="360000" cy="360000"/>
          <wp:effectExtent l="0" t="0" r="2540" b="254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ek_rood_voor Wordsjablo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7447C2E9">
      <w:rPr/>
      <w:t>I</w:t>
    </w:r>
    <w:r w:rsidR="7447C2E9">
      <w:rPr/>
      <w:t>nstructie</w:t>
    </w:r>
    <w:r w:rsidR="7447C2E9">
      <w:rPr/>
      <w:t xml:space="preserve"> </w:t>
    </w:r>
    <w:r w:rsidR="7447C2E9">
      <w:rPr/>
      <w:t>Tweestapsverificatie</w:t>
    </w:r>
    <w:r w:rsidR="7447C2E9">
      <w:rPr/>
      <w:t xml:space="preserve">: optie </w:t>
    </w:r>
    <w:r w:rsidR="7447C2E9">
      <w:rPr/>
      <w:t>Authenticator</w:t>
    </w:r>
    <w:r w:rsidR="7447C2E9">
      <w:rPr/>
      <w:t xml:space="preserve"> app toevoegen (versie 15 november 2024)</w:t>
    </w:r>
  </w:p>
  <w:p w:rsidR="00543DCD" w:rsidP="00F449D6" w:rsidRDefault="00543DCD" w14:paraId="67B041C4" w14:textId="0D526AE8">
    <w:pPr>
      <w:pStyle w:val="Voettekst"/>
      <w:tabs>
        <w:tab w:val="clear" w:pos="8505"/>
        <w:tab w:val="clear" w:pos="9639"/>
        <w:tab w:val="right" w:pos="9064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BF155E" w:rsidP="7447C2E9" w:rsidRDefault="001F52C3" w14:paraId="7F591FCA" w14:textId="5B39CC4A">
    <w:pPr>
      <w:pStyle w:val="Voettekst"/>
      <w:suppressLineNumbers w:val="0"/>
      <w:tabs>
        <w:tab w:val="clear" w:leader="none" w:pos="8505"/>
        <w:tab w:val="clear" w:leader="none" w:pos="9639"/>
        <w:tab w:val="right" w:leader="none" w:pos="9064"/>
      </w:tabs>
      <w:bidi w:val="0"/>
      <w:spacing w:before="0" w:beforeAutospacing="off" w:after="120" w:afterAutospacing="off" w:line="259" w:lineRule="auto"/>
      <w:ind w:left="0" w:right="0"/>
      <w:jc w:val="left"/>
    </w:pPr>
    <w:bookmarkStart w:name="_Hlk180503601" w:id="0"/>
    <w:r w:rsidR="7447C2E9">
      <w:rPr/>
      <w:t xml:space="preserve">Instructie </w:t>
    </w:r>
    <w:r w:rsidR="7447C2E9">
      <w:rPr/>
      <w:t>Tweestapsverificatie</w:t>
    </w:r>
    <w:r w:rsidR="7447C2E9">
      <w:rPr/>
      <w:t xml:space="preserve">: </w:t>
    </w:r>
    <w:bookmarkEnd w:id="0"/>
    <w:r w:rsidR="7447C2E9">
      <w:rPr/>
      <w:t xml:space="preserve">optie </w:t>
    </w:r>
    <w:r w:rsidR="7447C2E9">
      <w:rPr/>
      <w:t>Authenticator</w:t>
    </w:r>
    <w:r w:rsidR="7447C2E9">
      <w:rPr/>
      <w:t xml:space="preserve"> app toevoegen (versie 15 november 2024)</w:t>
    </w:r>
    <w:r w:rsidR="0046076F">
      <w:rPr>
        <w:rFonts w:eastAsiaTheme="majorEastAsia" w:cstheme="majorBidi"/>
        <w:b/>
        <w:bCs/>
        <w:noProof/>
        <w:color w:val="EC2127"/>
        <w:sz w:val="32"/>
        <w:szCs w:val="32"/>
        <w:lang w:eastAsia="nl-BE"/>
      </w:rPr>
      <w:drawing>
        <wp:anchor distT="0" distB="0" distL="114300" distR="114300" simplePos="0" relativeHeight="251673600" behindDoc="0" locked="1" layoutInCell="1" allowOverlap="1" wp14:anchorId="7BDCDA63" wp14:editId="62B2FE93">
          <wp:simplePos x="0" y="0"/>
          <wp:positionH relativeFrom="rightMargin">
            <wp:posOffset>252095</wp:posOffset>
          </wp:positionH>
          <wp:positionV relativeFrom="bottomMargin">
            <wp:posOffset>252095</wp:posOffset>
          </wp:positionV>
          <wp:extent cx="367200" cy="367200"/>
          <wp:effectExtent l="0" t="0" r="0" b="0"/>
          <wp:wrapThrough wrapText="bothSides">
            <wp:wrapPolygon edited="0">
              <wp:start x="0" y="0"/>
              <wp:lineTo x="0" y="20180"/>
              <wp:lineTo x="20180" y="20180"/>
              <wp:lineTo x="20180" y="0"/>
              <wp:lineTo x="0" y="0"/>
            </wp:wrapPolygon>
          </wp:wrapThrough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Hoek rood voor wordsjabloo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7200" cy="36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855F1" w:rsidP="007F7621" w:rsidRDefault="00E855F1" w14:paraId="64094560" w14:textId="77777777">
      <w:r>
        <w:separator/>
      </w:r>
    </w:p>
  </w:footnote>
  <w:footnote w:type="continuationSeparator" w:id="0">
    <w:p w:rsidR="00E855F1" w:rsidP="007F7621" w:rsidRDefault="00E855F1" w14:paraId="5F2FC000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BF155E" w:rsidRDefault="0046076F" w14:paraId="5993C800" w14:textId="77777777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72576" behindDoc="0" locked="1" layoutInCell="1" allowOverlap="1" wp14:anchorId="2F4A3EDD" wp14:editId="4E5A5E34">
          <wp:simplePos x="0" y="0"/>
          <wp:positionH relativeFrom="page">
            <wp:posOffset>727075</wp:posOffset>
          </wp:positionH>
          <wp:positionV relativeFrom="page">
            <wp:posOffset>431800</wp:posOffset>
          </wp:positionV>
          <wp:extent cx="1472400" cy="1152000"/>
          <wp:effectExtent l="0" t="0" r="0" b="0"/>
          <wp:wrapThrough wrapText="bothSides">
            <wp:wrapPolygon edited="0">
              <wp:start x="0" y="0"/>
              <wp:lineTo x="0" y="21076"/>
              <wp:lineTo x="21246" y="21076"/>
              <wp:lineTo x="21246" y="0"/>
              <wp:lineTo x="0" y="0"/>
            </wp:wrapPolygon>
          </wp:wrapThrough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RKV voor Wordsjabloo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24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14="http://schemas.microsoft.com/office/word/2010/wordml" xmlns:w="http://schemas.openxmlformats.org/wordprocessingml/2006/main">
  <w:tbl>
    <w:tblPr>
      <w:tblStyle w:val="Standaardtabe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7447C2E9" w:rsidTr="7447C2E9" w14:paraId="396D3C98">
      <w:trPr>
        <w:trHeight w:val="300"/>
      </w:trPr>
      <w:tc>
        <w:tcPr>
          <w:tcW w:w="3020" w:type="dxa"/>
          <w:tcMar/>
        </w:tcPr>
        <w:p w:rsidR="7447C2E9" w:rsidP="7447C2E9" w:rsidRDefault="7447C2E9" w14:paraId="66F080D4" w14:textId="2DD6FCE5">
          <w:pPr>
            <w:pStyle w:val="Koptekst"/>
            <w:bidi w:val="0"/>
            <w:ind w:left="-115"/>
            <w:jc w:val="left"/>
          </w:pPr>
        </w:p>
      </w:tc>
      <w:tc>
        <w:tcPr>
          <w:tcW w:w="3020" w:type="dxa"/>
          <w:tcMar/>
        </w:tcPr>
        <w:p w:rsidR="7447C2E9" w:rsidP="7447C2E9" w:rsidRDefault="7447C2E9" w14:paraId="7D8E97BE" w14:textId="482ACC76">
          <w:pPr>
            <w:pStyle w:val="Koptekst"/>
            <w:bidi w:val="0"/>
            <w:jc w:val="center"/>
          </w:pPr>
        </w:p>
      </w:tc>
      <w:tc>
        <w:tcPr>
          <w:tcW w:w="3020" w:type="dxa"/>
          <w:tcMar/>
        </w:tcPr>
        <w:p w:rsidR="7447C2E9" w:rsidP="7447C2E9" w:rsidRDefault="7447C2E9" w14:paraId="1A9CFA1E" w14:textId="59744F3C">
          <w:pPr>
            <w:pStyle w:val="Koptekst"/>
            <w:bidi w:val="0"/>
            <w:ind w:right="-115"/>
            <w:jc w:val="right"/>
          </w:pPr>
        </w:p>
      </w:tc>
    </w:tr>
  </w:tbl>
  <w:p w:rsidR="7447C2E9" w:rsidP="7447C2E9" w:rsidRDefault="7447C2E9" w14:paraId="46E126B7" w14:textId="71053CE6">
    <w:pPr>
      <w:pStyle w:val="Koptekst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0FED5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DF219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6D09D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776AB5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F3690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9206896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13FC14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AA7A9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B72223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C5C35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73A6097"/>
    <w:multiLevelType w:val="hybridMultilevel"/>
    <w:tmpl w:val="98604446"/>
    <w:lvl w:ilvl="0" w:tplc="CC5CA2A4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6368AE"/>
    <w:multiLevelType w:val="multilevel"/>
    <w:tmpl w:val="58D427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14605691"/>
    <w:multiLevelType w:val="multilevel"/>
    <w:tmpl w:val="F238FC70"/>
    <w:lvl w:ilvl="0">
      <w:start w:val="1"/>
      <w:numFmt w:val="bullet"/>
      <w:pStyle w:val="Opsommingblokrood"/>
      <w:lvlText w:val=""/>
      <w:lvlJc w:val="left"/>
      <w:pPr>
        <w:ind w:left="360" w:hanging="360"/>
      </w:pPr>
      <w:rPr>
        <w:rFonts w:hint="default" w:ascii="Wingdings" w:hAnsi="Wingdings"/>
        <w:b/>
        <w:bCs/>
        <w:i w:val="0"/>
        <w:iCs w:val="0"/>
        <w:color w:val="EC2127"/>
        <w:sz w:val="28"/>
        <w:szCs w:val="20"/>
      </w:rPr>
    </w:lvl>
    <w:lvl w:ilvl="1">
      <w:start w:val="1"/>
      <w:numFmt w:val="bullet"/>
      <w:pStyle w:val="Opsommingbekjezwart"/>
      <w:lvlText w:val="&gt;"/>
      <w:lvlJc w:val="left"/>
      <w:pPr>
        <w:ind w:left="646" w:hanging="362"/>
      </w:pPr>
      <w:rPr>
        <w:rFonts w:hint="default" w:ascii="Segoe UI" w:hAnsi="Segoe UI"/>
        <w:b/>
        <w:i w:val="0"/>
        <w:color w:val="223A3C"/>
        <w:sz w:val="16"/>
      </w:rPr>
    </w:lvl>
    <w:lvl w:ilvl="2">
      <w:start w:val="1"/>
      <w:numFmt w:val="bullet"/>
      <w:pStyle w:val="Opsommingbolblauwgroen"/>
      <w:lvlText w:val=""/>
      <w:lvlJc w:val="left"/>
      <w:pPr>
        <w:ind w:left="924" w:hanging="357"/>
      </w:pPr>
      <w:rPr>
        <w:rFonts w:hint="default" w:ascii="Symbol" w:hAnsi="Symbol"/>
        <w:b/>
        <w:i w:val="0"/>
        <w:color w:val="81A6AB"/>
        <w:sz w:val="20"/>
      </w:rPr>
    </w:lvl>
    <w:lvl w:ilvl="3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36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432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504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6480" w:hanging="360"/>
      </w:pPr>
      <w:rPr>
        <w:rFonts w:hint="default"/>
      </w:rPr>
    </w:lvl>
  </w:abstractNum>
  <w:abstractNum w:abstractNumId="13" w15:restartNumberingAfterBreak="0">
    <w:nsid w:val="155F19D2"/>
    <w:multiLevelType w:val="hybridMultilevel"/>
    <w:tmpl w:val="02C80EE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BE2797"/>
    <w:multiLevelType w:val="hybridMultilevel"/>
    <w:tmpl w:val="1B1427A2"/>
    <w:lvl w:ilvl="0" w:tplc="A0127774">
      <w:start w:val="5"/>
      <w:numFmt w:val="bullet"/>
      <w:lvlText w:val=""/>
      <w:lvlJc w:val="left"/>
      <w:pPr>
        <w:ind w:left="1069" w:hanging="360"/>
      </w:pPr>
      <w:rPr>
        <w:rFonts w:hint="default" w:ascii="Wingdings" w:hAnsi="Wingdings" w:eastAsiaTheme="minorHAnsi" w:cstheme="minorBidi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85154FD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AD619B6"/>
    <w:multiLevelType w:val="multilevel"/>
    <w:tmpl w:val="527CD6FA"/>
    <w:lvl w:ilvl="0">
      <w:start w:val="1"/>
      <w:numFmt w:val="bullet"/>
      <w:lvlText w:val="&gt;"/>
      <w:lvlJc w:val="left"/>
      <w:pPr>
        <w:ind w:left="1211" w:hanging="360"/>
      </w:pPr>
      <w:rPr>
        <w:rFonts w:hint="default" w:ascii="Segoe UI" w:hAnsi="Segoe UI"/>
        <w:b/>
        <w:i w:val="0"/>
        <w:color w:val="EC2127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6924BF6"/>
    <w:multiLevelType w:val="hybridMultilevel"/>
    <w:tmpl w:val="240A1DF8"/>
    <w:lvl w:ilvl="0" w:tplc="08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A842B3D"/>
    <w:multiLevelType w:val="hybridMultilevel"/>
    <w:tmpl w:val="B0E857A2"/>
    <w:lvl w:ilvl="0" w:tplc="1E504E3C">
      <w:start w:val="1"/>
      <w:numFmt w:val="bullet"/>
      <w:lvlText w:val="&gt;"/>
      <w:lvlJc w:val="left"/>
      <w:pPr>
        <w:ind w:left="1778" w:hanging="360"/>
      </w:pPr>
      <w:rPr>
        <w:rFonts w:hint="default" w:ascii="Segoe UI" w:hAnsi="Segoe UI"/>
        <w:b/>
        <w:i w:val="0"/>
        <w:color w:val="81A6AB"/>
        <w:sz w:val="16"/>
      </w:rPr>
    </w:lvl>
    <w:lvl w:ilvl="1" w:tplc="08130003" w:tentative="1">
      <w:start w:val="1"/>
      <w:numFmt w:val="bullet"/>
      <w:lvlText w:val="o"/>
      <w:lvlJc w:val="left"/>
      <w:pPr>
        <w:ind w:left="2858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3578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4298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5018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5738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6458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7178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7898" w:hanging="360"/>
      </w:pPr>
      <w:rPr>
        <w:rFonts w:hint="default" w:ascii="Wingdings" w:hAnsi="Wingdings"/>
      </w:rPr>
    </w:lvl>
  </w:abstractNum>
  <w:abstractNum w:abstractNumId="19" w15:restartNumberingAfterBreak="0">
    <w:nsid w:val="3DC85AFE"/>
    <w:multiLevelType w:val="hybridMultilevel"/>
    <w:tmpl w:val="1E58A0F2"/>
    <w:lvl w:ilvl="0" w:tplc="4E50D55E">
      <w:start w:val="1"/>
      <w:numFmt w:val="bullet"/>
      <w:lvlText w:val="&gt;"/>
      <w:lvlJc w:val="left"/>
      <w:pPr>
        <w:ind w:left="644" w:hanging="360"/>
      </w:pPr>
      <w:rPr>
        <w:rFonts w:hint="default" w:ascii="Segoe UI" w:hAnsi="Segoe UI"/>
        <w:b/>
        <w:bCs/>
        <w:i w:val="0"/>
        <w:iCs w:val="0"/>
        <w:color w:val="223A3C"/>
        <w:sz w:val="16"/>
        <w:szCs w:val="20"/>
      </w:rPr>
    </w:lvl>
    <w:lvl w:ilvl="1" w:tplc="08130003" w:tentative="1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20" w15:restartNumberingAfterBreak="0">
    <w:nsid w:val="42EE656A"/>
    <w:multiLevelType w:val="multilevel"/>
    <w:tmpl w:val="98707328"/>
    <w:lvl w:ilvl="0">
      <w:start w:val="1"/>
      <w:numFmt w:val="bullet"/>
      <w:lvlText w:val="+"/>
      <w:lvlJc w:val="left"/>
      <w:pPr>
        <w:tabs>
          <w:tab w:val="num" w:pos="1304"/>
        </w:tabs>
        <w:ind w:left="1304" w:hanging="170"/>
      </w:pPr>
      <w:rPr>
        <w:rFonts w:hint="default" w:ascii="Ubuntu" w:hAnsi="Ubuntu"/>
        <w:b/>
        <w:bCs/>
        <w:i w:val="0"/>
        <w:iCs w:val="0"/>
        <w:color w:val="ED1C24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E770317"/>
    <w:multiLevelType w:val="hybridMultilevel"/>
    <w:tmpl w:val="6714EC26"/>
    <w:lvl w:ilvl="0" w:tplc="E7203676">
      <w:start w:val="1"/>
      <w:numFmt w:val="decimal"/>
      <w:lvlText w:val="%1."/>
      <w:lvlJc w:val="left"/>
      <w:pPr>
        <w:ind w:left="1004" w:hanging="360"/>
      </w:pPr>
    </w:lvl>
    <w:lvl w:ilvl="1" w:tplc="08130019" w:tentative="1">
      <w:start w:val="1"/>
      <w:numFmt w:val="lowerLetter"/>
      <w:lvlText w:val="%2."/>
      <w:lvlJc w:val="left"/>
      <w:pPr>
        <w:ind w:left="1724" w:hanging="360"/>
      </w:pPr>
    </w:lvl>
    <w:lvl w:ilvl="2" w:tplc="0813001B" w:tentative="1">
      <w:start w:val="1"/>
      <w:numFmt w:val="lowerRoman"/>
      <w:lvlText w:val="%3."/>
      <w:lvlJc w:val="right"/>
      <w:pPr>
        <w:ind w:left="2444" w:hanging="180"/>
      </w:pPr>
    </w:lvl>
    <w:lvl w:ilvl="3" w:tplc="0813000F" w:tentative="1">
      <w:start w:val="1"/>
      <w:numFmt w:val="decimal"/>
      <w:lvlText w:val="%4."/>
      <w:lvlJc w:val="left"/>
      <w:pPr>
        <w:ind w:left="3164" w:hanging="360"/>
      </w:pPr>
    </w:lvl>
    <w:lvl w:ilvl="4" w:tplc="08130019" w:tentative="1">
      <w:start w:val="1"/>
      <w:numFmt w:val="lowerLetter"/>
      <w:lvlText w:val="%5."/>
      <w:lvlJc w:val="left"/>
      <w:pPr>
        <w:ind w:left="3884" w:hanging="360"/>
      </w:pPr>
    </w:lvl>
    <w:lvl w:ilvl="5" w:tplc="0813001B" w:tentative="1">
      <w:start w:val="1"/>
      <w:numFmt w:val="lowerRoman"/>
      <w:lvlText w:val="%6."/>
      <w:lvlJc w:val="right"/>
      <w:pPr>
        <w:ind w:left="4604" w:hanging="180"/>
      </w:pPr>
    </w:lvl>
    <w:lvl w:ilvl="6" w:tplc="0813000F" w:tentative="1">
      <w:start w:val="1"/>
      <w:numFmt w:val="decimal"/>
      <w:lvlText w:val="%7."/>
      <w:lvlJc w:val="left"/>
      <w:pPr>
        <w:ind w:left="5324" w:hanging="360"/>
      </w:pPr>
    </w:lvl>
    <w:lvl w:ilvl="7" w:tplc="08130019" w:tentative="1">
      <w:start w:val="1"/>
      <w:numFmt w:val="lowerLetter"/>
      <w:lvlText w:val="%8."/>
      <w:lvlJc w:val="left"/>
      <w:pPr>
        <w:ind w:left="6044" w:hanging="360"/>
      </w:pPr>
    </w:lvl>
    <w:lvl w:ilvl="8" w:tplc="0813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4F8F5DBC"/>
    <w:multiLevelType w:val="hybridMultilevel"/>
    <w:tmpl w:val="37B6899E"/>
    <w:lvl w:ilvl="0" w:tplc="147C5928">
      <w:start w:val="1"/>
      <w:numFmt w:val="bullet"/>
      <w:lvlText w:val="&gt;"/>
      <w:lvlJc w:val="left"/>
      <w:pPr>
        <w:ind w:left="1854" w:hanging="360"/>
      </w:pPr>
      <w:rPr>
        <w:rFonts w:hint="default" w:ascii="Segoe UI" w:hAnsi="Segoe UI"/>
        <w:b/>
        <w:i w:val="0"/>
        <w:color w:val="auto"/>
        <w:sz w:val="16"/>
      </w:rPr>
    </w:lvl>
    <w:lvl w:ilvl="1" w:tplc="08130003" w:tentative="1">
      <w:start w:val="1"/>
      <w:numFmt w:val="bullet"/>
      <w:lvlText w:val="o"/>
      <w:lvlJc w:val="left"/>
      <w:pPr>
        <w:ind w:left="2574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3294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4014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4734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5454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6174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6894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7614" w:hanging="360"/>
      </w:pPr>
      <w:rPr>
        <w:rFonts w:hint="default" w:ascii="Wingdings" w:hAnsi="Wingdings"/>
      </w:rPr>
    </w:lvl>
  </w:abstractNum>
  <w:abstractNum w:abstractNumId="23" w15:restartNumberingAfterBreak="0">
    <w:nsid w:val="501330AA"/>
    <w:multiLevelType w:val="multilevel"/>
    <w:tmpl w:val="9B522470"/>
    <w:lvl w:ilvl="0">
      <w:start w:val="1"/>
      <w:numFmt w:val="decimal"/>
      <w:pStyle w:val="Opsomm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Opsomming11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Opsomming111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Opsomming1111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Opsomming11111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5020127A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26A6119"/>
    <w:multiLevelType w:val="hybridMultilevel"/>
    <w:tmpl w:val="82709B84"/>
    <w:lvl w:ilvl="0" w:tplc="08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9277337"/>
    <w:multiLevelType w:val="hybridMultilevel"/>
    <w:tmpl w:val="24D6B02C"/>
    <w:lvl w:ilvl="0" w:tplc="A0127774">
      <w:start w:val="5"/>
      <w:numFmt w:val="bullet"/>
      <w:lvlText w:val=""/>
      <w:lvlJc w:val="left"/>
      <w:pPr>
        <w:ind w:left="1069" w:hanging="360"/>
      </w:pPr>
      <w:rPr>
        <w:rFonts w:hint="default" w:ascii="Wingdings" w:hAnsi="Wingdings" w:eastAsiaTheme="minorHAnsi" w:cstheme="minorBidi"/>
      </w:rPr>
    </w:lvl>
    <w:lvl w:ilvl="1" w:tplc="0813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abstractNum w:abstractNumId="27" w15:restartNumberingAfterBreak="0">
    <w:nsid w:val="59E563B5"/>
    <w:multiLevelType w:val="hybridMultilevel"/>
    <w:tmpl w:val="ABE87B8E"/>
    <w:lvl w:ilvl="0" w:tplc="A0127774">
      <w:start w:val="5"/>
      <w:numFmt w:val="bullet"/>
      <w:lvlText w:val=""/>
      <w:lvlJc w:val="left"/>
      <w:pPr>
        <w:ind w:left="1069" w:hanging="360"/>
      </w:pPr>
      <w:rPr>
        <w:rFonts w:hint="default" w:ascii="Wingdings" w:hAnsi="Wingdings" w:eastAsiaTheme="minorHAnsi" w:cstheme="minorBidi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DDB7373"/>
    <w:multiLevelType w:val="hybridMultilevel"/>
    <w:tmpl w:val="0012F09C"/>
    <w:lvl w:ilvl="0" w:tplc="8C7CEA0C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  <w:b/>
        <w:i w:val="0"/>
        <w:color w:val="81A6AB"/>
        <w:sz w:val="20"/>
      </w:rPr>
    </w:lvl>
    <w:lvl w:ilvl="1" w:tplc="08130003" w:tentative="1">
      <w:start w:val="1"/>
      <w:numFmt w:val="bullet"/>
      <w:lvlText w:val="o"/>
      <w:lvlJc w:val="left"/>
      <w:pPr>
        <w:ind w:left="1299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019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739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459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179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4899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619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339" w:hanging="360"/>
      </w:pPr>
      <w:rPr>
        <w:rFonts w:hint="default" w:ascii="Wingdings" w:hAnsi="Wingdings"/>
      </w:rPr>
    </w:lvl>
  </w:abstractNum>
  <w:abstractNum w:abstractNumId="29" w15:restartNumberingAfterBreak="0">
    <w:nsid w:val="60E336F1"/>
    <w:multiLevelType w:val="hybridMultilevel"/>
    <w:tmpl w:val="FA54FF14"/>
    <w:lvl w:ilvl="0" w:tplc="24DA4430">
      <w:start w:val="1"/>
      <w:numFmt w:val="bullet"/>
      <w:lvlText w:val="&gt;"/>
      <w:lvlJc w:val="left"/>
      <w:pPr>
        <w:ind w:left="1211" w:hanging="360"/>
      </w:pPr>
      <w:rPr>
        <w:rFonts w:hint="default" w:ascii="Segoe UI" w:hAnsi="Segoe UI"/>
        <w:b/>
        <w:i w:val="0"/>
        <w:color w:val="EC2127"/>
        <w:sz w:val="16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5135C67"/>
    <w:multiLevelType w:val="multilevel"/>
    <w:tmpl w:val="527CD6FA"/>
    <w:lvl w:ilvl="0">
      <w:start w:val="1"/>
      <w:numFmt w:val="bullet"/>
      <w:lvlText w:val="&gt;"/>
      <w:lvlJc w:val="left"/>
      <w:pPr>
        <w:ind w:left="1211" w:hanging="360"/>
      </w:pPr>
      <w:rPr>
        <w:rFonts w:hint="default" w:ascii="Segoe UI" w:hAnsi="Segoe UI"/>
        <w:b/>
        <w:i w:val="0"/>
        <w:color w:val="EC2127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B141CC6"/>
    <w:multiLevelType w:val="hybridMultilevel"/>
    <w:tmpl w:val="0916F442"/>
    <w:lvl w:ilvl="0" w:tplc="08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55D34D4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61E26D2"/>
    <w:multiLevelType w:val="multilevel"/>
    <w:tmpl w:val="CC1A906E"/>
    <w:lvl w:ilvl="0">
      <w:start w:val="1"/>
      <w:numFmt w:val="bullet"/>
      <w:lvlText w:val="+"/>
      <w:lvlJc w:val="left"/>
      <w:pPr>
        <w:tabs>
          <w:tab w:val="num" w:pos="1134"/>
        </w:tabs>
        <w:ind w:left="1134" w:hanging="283"/>
      </w:pPr>
      <w:rPr>
        <w:rFonts w:hint="default" w:ascii="Ubuntu" w:hAnsi="Ubuntu"/>
        <w:b/>
        <w:bCs/>
        <w:i w:val="0"/>
        <w:iCs w:val="0"/>
        <w:color w:val="ED1C24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2"/>
  </w:num>
  <w:num w:numId="2">
    <w:abstractNumId w:val="20"/>
  </w:num>
  <w:num w:numId="3">
    <w:abstractNumId w:val="12"/>
    <w:lvlOverride w:ilvl="0">
      <w:startOverride w:val="1"/>
    </w:lvlOverride>
  </w:num>
  <w:num w:numId="4">
    <w:abstractNumId w:val="33"/>
  </w:num>
  <w:num w:numId="5">
    <w:abstractNumId w:val="19"/>
  </w:num>
  <w:num w:numId="6">
    <w:abstractNumId w:val="28"/>
  </w:num>
  <w:num w:numId="7">
    <w:abstractNumId w:val="29"/>
  </w:num>
  <w:num w:numId="8">
    <w:abstractNumId w:val="11"/>
  </w:num>
  <w:num w:numId="9">
    <w:abstractNumId w:val="13"/>
  </w:num>
  <w:num w:numId="10">
    <w:abstractNumId w:val="16"/>
  </w:num>
  <w:num w:numId="11">
    <w:abstractNumId w:val="30"/>
  </w:num>
  <w:num w:numId="12">
    <w:abstractNumId w:val="22"/>
  </w:num>
  <w:num w:numId="13">
    <w:abstractNumId w:val="18"/>
  </w:num>
  <w:num w:numId="14">
    <w:abstractNumId w:val="10"/>
  </w:num>
  <w:num w:numId="15">
    <w:abstractNumId w:val="10"/>
    <w:lvlOverride w:ilvl="0">
      <w:startOverride w:val="1"/>
    </w:lvlOverride>
  </w:num>
  <w:num w:numId="16">
    <w:abstractNumId w:val="21"/>
  </w:num>
  <w:num w:numId="17">
    <w:abstractNumId w:val="15"/>
  </w:num>
  <w:num w:numId="18">
    <w:abstractNumId w:val="24"/>
  </w:num>
  <w:num w:numId="19">
    <w:abstractNumId w:val="23"/>
  </w:num>
  <w:num w:numId="20">
    <w:abstractNumId w:val="32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</w:num>
  <w:num w:numId="33">
    <w:abstractNumId w:val="26"/>
  </w:num>
  <w:num w:numId="34">
    <w:abstractNumId w:val="14"/>
  </w:num>
  <w:num w:numId="35">
    <w:abstractNumId w:val="27"/>
  </w:num>
  <w:num w:numId="36">
    <w:abstractNumId w:val="25"/>
  </w:num>
  <w:num w:numId="3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efaultTabStop w:val="709"/>
  <w:autoHyphenation/>
  <w:consecutiveHyphenLimit w:val="1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5F1"/>
    <w:rsid w:val="00017DB6"/>
    <w:rsid w:val="00026387"/>
    <w:rsid w:val="0003104B"/>
    <w:rsid w:val="00052144"/>
    <w:rsid w:val="00075C0F"/>
    <w:rsid w:val="00086478"/>
    <w:rsid w:val="000A06F9"/>
    <w:rsid w:val="000B69B7"/>
    <w:rsid w:val="000B7D3D"/>
    <w:rsid w:val="000C27B6"/>
    <w:rsid w:val="000C5BD5"/>
    <w:rsid w:val="000D7D9B"/>
    <w:rsid w:val="000E4549"/>
    <w:rsid w:val="0010641B"/>
    <w:rsid w:val="001361CA"/>
    <w:rsid w:val="001424B6"/>
    <w:rsid w:val="00144C76"/>
    <w:rsid w:val="00153DE0"/>
    <w:rsid w:val="00155A99"/>
    <w:rsid w:val="00182DC0"/>
    <w:rsid w:val="0019669A"/>
    <w:rsid w:val="001A058A"/>
    <w:rsid w:val="001C02BB"/>
    <w:rsid w:val="001C162D"/>
    <w:rsid w:val="001D23A6"/>
    <w:rsid w:val="001F086B"/>
    <w:rsid w:val="001F4EF2"/>
    <w:rsid w:val="001F52C3"/>
    <w:rsid w:val="00220CB8"/>
    <w:rsid w:val="00221AAE"/>
    <w:rsid w:val="00255448"/>
    <w:rsid w:val="0026014C"/>
    <w:rsid w:val="00264A6F"/>
    <w:rsid w:val="0027718E"/>
    <w:rsid w:val="002817ED"/>
    <w:rsid w:val="00284163"/>
    <w:rsid w:val="00287C59"/>
    <w:rsid w:val="002A3B63"/>
    <w:rsid w:val="002B231E"/>
    <w:rsid w:val="002E5331"/>
    <w:rsid w:val="00325BCC"/>
    <w:rsid w:val="00326C01"/>
    <w:rsid w:val="003400A8"/>
    <w:rsid w:val="00342D87"/>
    <w:rsid w:val="003501F1"/>
    <w:rsid w:val="0036283F"/>
    <w:rsid w:val="003642EA"/>
    <w:rsid w:val="0036507D"/>
    <w:rsid w:val="00365FA8"/>
    <w:rsid w:val="003858F8"/>
    <w:rsid w:val="00390395"/>
    <w:rsid w:val="0039126A"/>
    <w:rsid w:val="003970F0"/>
    <w:rsid w:val="003B2A5C"/>
    <w:rsid w:val="003C0091"/>
    <w:rsid w:val="003C47AB"/>
    <w:rsid w:val="003D17DC"/>
    <w:rsid w:val="00406C3B"/>
    <w:rsid w:val="00430605"/>
    <w:rsid w:val="004349BD"/>
    <w:rsid w:val="0044271B"/>
    <w:rsid w:val="0046076F"/>
    <w:rsid w:val="004707E8"/>
    <w:rsid w:val="00482516"/>
    <w:rsid w:val="00497537"/>
    <w:rsid w:val="004C453C"/>
    <w:rsid w:val="004E0EC1"/>
    <w:rsid w:val="004E1BA1"/>
    <w:rsid w:val="00500478"/>
    <w:rsid w:val="00507140"/>
    <w:rsid w:val="00531280"/>
    <w:rsid w:val="00540A6E"/>
    <w:rsid w:val="00543DCD"/>
    <w:rsid w:val="00567A23"/>
    <w:rsid w:val="00572B40"/>
    <w:rsid w:val="005A6DCF"/>
    <w:rsid w:val="005B7E7C"/>
    <w:rsid w:val="005C5C1C"/>
    <w:rsid w:val="005D6146"/>
    <w:rsid w:val="00625627"/>
    <w:rsid w:val="0064547A"/>
    <w:rsid w:val="006458F0"/>
    <w:rsid w:val="00675958"/>
    <w:rsid w:val="00685167"/>
    <w:rsid w:val="00685A46"/>
    <w:rsid w:val="0068695B"/>
    <w:rsid w:val="006A3B74"/>
    <w:rsid w:val="006E6527"/>
    <w:rsid w:val="00732263"/>
    <w:rsid w:val="0075506F"/>
    <w:rsid w:val="0076162D"/>
    <w:rsid w:val="00761AB2"/>
    <w:rsid w:val="007636E1"/>
    <w:rsid w:val="007E052E"/>
    <w:rsid w:val="007E228E"/>
    <w:rsid w:val="007E5E3E"/>
    <w:rsid w:val="007F73CE"/>
    <w:rsid w:val="007F7621"/>
    <w:rsid w:val="00804D8C"/>
    <w:rsid w:val="0081336D"/>
    <w:rsid w:val="008259B5"/>
    <w:rsid w:val="008437BD"/>
    <w:rsid w:val="00843C52"/>
    <w:rsid w:val="0085273E"/>
    <w:rsid w:val="00862450"/>
    <w:rsid w:val="0087519D"/>
    <w:rsid w:val="00885DCD"/>
    <w:rsid w:val="008B2DDB"/>
    <w:rsid w:val="008B3A7B"/>
    <w:rsid w:val="008B6CE5"/>
    <w:rsid w:val="008C3BBC"/>
    <w:rsid w:val="008E24FB"/>
    <w:rsid w:val="008F1696"/>
    <w:rsid w:val="008F22EB"/>
    <w:rsid w:val="0092478F"/>
    <w:rsid w:val="009324BA"/>
    <w:rsid w:val="00947CF1"/>
    <w:rsid w:val="00947E44"/>
    <w:rsid w:val="00950B8D"/>
    <w:rsid w:val="009669B2"/>
    <w:rsid w:val="00976BEF"/>
    <w:rsid w:val="009D3706"/>
    <w:rsid w:val="009E14AB"/>
    <w:rsid w:val="009E688A"/>
    <w:rsid w:val="009E6B6D"/>
    <w:rsid w:val="009F459F"/>
    <w:rsid w:val="00A0210E"/>
    <w:rsid w:val="00A06F2E"/>
    <w:rsid w:val="00A11640"/>
    <w:rsid w:val="00A1601A"/>
    <w:rsid w:val="00A20A86"/>
    <w:rsid w:val="00A27CB7"/>
    <w:rsid w:val="00A3180E"/>
    <w:rsid w:val="00A40083"/>
    <w:rsid w:val="00A57417"/>
    <w:rsid w:val="00A761F1"/>
    <w:rsid w:val="00A969CE"/>
    <w:rsid w:val="00AA3E1A"/>
    <w:rsid w:val="00AA44DC"/>
    <w:rsid w:val="00AA6AE4"/>
    <w:rsid w:val="00AB5A0F"/>
    <w:rsid w:val="00AD0D84"/>
    <w:rsid w:val="00AF64B5"/>
    <w:rsid w:val="00B6624C"/>
    <w:rsid w:val="00B705EF"/>
    <w:rsid w:val="00B74047"/>
    <w:rsid w:val="00B81138"/>
    <w:rsid w:val="00B965C1"/>
    <w:rsid w:val="00B9786D"/>
    <w:rsid w:val="00BA67CC"/>
    <w:rsid w:val="00BA69E9"/>
    <w:rsid w:val="00BB6234"/>
    <w:rsid w:val="00BD4D32"/>
    <w:rsid w:val="00BE0FBC"/>
    <w:rsid w:val="00BF0731"/>
    <w:rsid w:val="00BF155E"/>
    <w:rsid w:val="00C173C8"/>
    <w:rsid w:val="00C34143"/>
    <w:rsid w:val="00C42942"/>
    <w:rsid w:val="00C578EE"/>
    <w:rsid w:val="00C61BCD"/>
    <w:rsid w:val="00C629AE"/>
    <w:rsid w:val="00C63EC1"/>
    <w:rsid w:val="00C75923"/>
    <w:rsid w:val="00C8376F"/>
    <w:rsid w:val="00C8386B"/>
    <w:rsid w:val="00CB3445"/>
    <w:rsid w:val="00CD0D72"/>
    <w:rsid w:val="00CE08F4"/>
    <w:rsid w:val="00CE7A5A"/>
    <w:rsid w:val="00CF0B4B"/>
    <w:rsid w:val="00D36F87"/>
    <w:rsid w:val="00D47C0A"/>
    <w:rsid w:val="00D50D08"/>
    <w:rsid w:val="00D5147A"/>
    <w:rsid w:val="00D764FE"/>
    <w:rsid w:val="00D978EA"/>
    <w:rsid w:val="00DA4725"/>
    <w:rsid w:val="00DA6CA7"/>
    <w:rsid w:val="00DC0DC9"/>
    <w:rsid w:val="00DD0F78"/>
    <w:rsid w:val="00DF46BB"/>
    <w:rsid w:val="00E05324"/>
    <w:rsid w:val="00E12854"/>
    <w:rsid w:val="00E46D42"/>
    <w:rsid w:val="00E5230B"/>
    <w:rsid w:val="00E663C1"/>
    <w:rsid w:val="00E77F8C"/>
    <w:rsid w:val="00E8365A"/>
    <w:rsid w:val="00E855F1"/>
    <w:rsid w:val="00E8690D"/>
    <w:rsid w:val="00E871FD"/>
    <w:rsid w:val="00E87C43"/>
    <w:rsid w:val="00EA1BC1"/>
    <w:rsid w:val="00EC2E28"/>
    <w:rsid w:val="00EC7284"/>
    <w:rsid w:val="00ED00B6"/>
    <w:rsid w:val="00ED34FB"/>
    <w:rsid w:val="00EF5923"/>
    <w:rsid w:val="00EF59DA"/>
    <w:rsid w:val="00F02CC8"/>
    <w:rsid w:val="00F30A4C"/>
    <w:rsid w:val="00F33089"/>
    <w:rsid w:val="00F449D6"/>
    <w:rsid w:val="00F562F5"/>
    <w:rsid w:val="00F72808"/>
    <w:rsid w:val="00F7553F"/>
    <w:rsid w:val="00F81769"/>
    <w:rsid w:val="00F83493"/>
    <w:rsid w:val="00FA0A18"/>
    <w:rsid w:val="00FD1144"/>
    <w:rsid w:val="00FD13E0"/>
    <w:rsid w:val="00FD3536"/>
    <w:rsid w:val="00FF3412"/>
    <w:rsid w:val="018C9275"/>
    <w:rsid w:val="01AEC370"/>
    <w:rsid w:val="01D5BEB5"/>
    <w:rsid w:val="03E0D39B"/>
    <w:rsid w:val="04EEAC8B"/>
    <w:rsid w:val="05C6F360"/>
    <w:rsid w:val="08ED98AB"/>
    <w:rsid w:val="0C720A57"/>
    <w:rsid w:val="1AFD40BB"/>
    <w:rsid w:val="1B5125BD"/>
    <w:rsid w:val="1E6AF763"/>
    <w:rsid w:val="20B6ADB9"/>
    <w:rsid w:val="22E4D4F3"/>
    <w:rsid w:val="2304DD86"/>
    <w:rsid w:val="28B94086"/>
    <w:rsid w:val="30A2ADF0"/>
    <w:rsid w:val="31884AE1"/>
    <w:rsid w:val="3246CD2D"/>
    <w:rsid w:val="360B11FA"/>
    <w:rsid w:val="3AADC33C"/>
    <w:rsid w:val="3CE5CCEF"/>
    <w:rsid w:val="403E58DA"/>
    <w:rsid w:val="4307B7D8"/>
    <w:rsid w:val="44AEC946"/>
    <w:rsid w:val="4647DBDD"/>
    <w:rsid w:val="484138C0"/>
    <w:rsid w:val="4CFF8505"/>
    <w:rsid w:val="4D54CEC9"/>
    <w:rsid w:val="6110FD9D"/>
    <w:rsid w:val="677F3C87"/>
    <w:rsid w:val="67C8D10F"/>
    <w:rsid w:val="6A088996"/>
    <w:rsid w:val="6FC91EAD"/>
    <w:rsid w:val="71AA3EE0"/>
    <w:rsid w:val="73D3B0B3"/>
    <w:rsid w:val="7447C2E9"/>
    <w:rsid w:val="7483AF33"/>
    <w:rsid w:val="74ECE553"/>
    <w:rsid w:val="74F3FA7E"/>
    <w:rsid w:val="7561A9DE"/>
    <w:rsid w:val="75AF0DAF"/>
    <w:rsid w:val="775D1D6B"/>
    <w:rsid w:val="78791D8E"/>
    <w:rsid w:val="7AEC3A28"/>
    <w:rsid w:val="7CDBB7DA"/>
    <w:rsid w:val="7EE9031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D50A380"/>
  <w15:chartTrackingRefBased/>
  <w15:docId w15:val="{711262E4-D6CB-4039-9DC1-CF02A94E3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uiPriority="0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182DC0"/>
    <w:pPr>
      <w:spacing w:after="120"/>
    </w:pPr>
    <w:rPr>
      <w:rFonts w:ascii="Segoe UI" w:hAnsi="Segoe UI"/>
      <w:sz w:val="20"/>
      <w:lang w:val="nl-BE"/>
    </w:rPr>
  </w:style>
  <w:style w:type="paragraph" w:styleId="Kop1">
    <w:name w:val="heading 1"/>
    <w:next w:val="Standaard"/>
    <w:link w:val="Kop1Char"/>
    <w:uiPriority w:val="1"/>
    <w:qFormat/>
    <w:rsid w:val="005A6DCF"/>
    <w:pPr>
      <w:keepNext/>
      <w:keepLines/>
      <w:spacing w:after="120"/>
      <w:outlineLvl w:val="0"/>
    </w:pPr>
    <w:rPr>
      <w:rFonts w:ascii="Segoe UI" w:hAnsi="Segoe UI" w:eastAsiaTheme="majorEastAsia" w:cstheme="majorBidi"/>
      <w:b/>
      <w:bCs/>
      <w:color w:val="EC2127"/>
      <w:sz w:val="34"/>
      <w:szCs w:val="32"/>
    </w:rPr>
  </w:style>
  <w:style w:type="paragraph" w:styleId="Kop2">
    <w:name w:val="heading 2"/>
    <w:basedOn w:val="Standaard"/>
    <w:next w:val="Standaard"/>
    <w:link w:val="Kop2Char"/>
    <w:uiPriority w:val="1"/>
    <w:qFormat/>
    <w:rsid w:val="005A6DCF"/>
    <w:pPr>
      <w:keepNext/>
      <w:keepLines/>
      <w:outlineLvl w:val="1"/>
    </w:pPr>
    <w:rPr>
      <w:rFonts w:eastAsiaTheme="majorEastAsia" w:cstheme="majorBidi"/>
      <w:b/>
      <w:bCs/>
      <w:sz w:val="32"/>
      <w:szCs w:val="26"/>
    </w:rPr>
  </w:style>
  <w:style w:type="paragraph" w:styleId="Kop3">
    <w:name w:val="heading 3"/>
    <w:basedOn w:val="Standaard"/>
    <w:next w:val="Standaard"/>
    <w:link w:val="Kop3Char"/>
    <w:uiPriority w:val="1"/>
    <w:qFormat/>
    <w:rsid w:val="005A6DCF"/>
    <w:pPr>
      <w:keepNext/>
      <w:keepLines/>
      <w:outlineLvl w:val="2"/>
    </w:pPr>
    <w:rPr>
      <w:rFonts w:eastAsiaTheme="majorEastAsia" w:cstheme="majorBidi"/>
      <w:b/>
      <w:bCs/>
      <w:color w:val="81A6AB"/>
      <w:sz w:val="30"/>
    </w:rPr>
  </w:style>
  <w:style w:type="paragraph" w:styleId="Kop4">
    <w:name w:val="heading 4"/>
    <w:basedOn w:val="Standaard"/>
    <w:next w:val="Standaard"/>
    <w:link w:val="Kop4Char"/>
    <w:uiPriority w:val="1"/>
    <w:qFormat/>
    <w:rsid w:val="005A6DCF"/>
    <w:pPr>
      <w:keepNext/>
      <w:keepLines/>
      <w:outlineLvl w:val="3"/>
    </w:pPr>
    <w:rPr>
      <w:rFonts w:eastAsiaTheme="majorEastAsia" w:cstheme="majorBidi"/>
      <w:b/>
      <w:bCs/>
      <w:iCs/>
      <w:sz w:val="28"/>
    </w:rPr>
  </w:style>
  <w:style w:type="paragraph" w:styleId="Kop5">
    <w:name w:val="heading 5"/>
    <w:basedOn w:val="Standaard"/>
    <w:next w:val="Standaard"/>
    <w:link w:val="Kop5Char"/>
    <w:uiPriority w:val="1"/>
    <w:qFormat/>
    <w:rsid w:val="005A6DCF"/>
    <w:pPr>
      <w:keepNext/>
      <w:keepLines/>
      <w:outlineLvl w:val="4"/>
    </w:pPr>
    <w:rPr>
      <w:rFonts w:eastAsiaTheme="majorEastAsia" w:cstheme="majorBidi"/>
      <w:b/>
      <w:color w:val="EC2127"/>
      <w:sz w:val="26"/>
    </w:rPr>
  </w:style>
  <w:style w:type="paragraph" w:styleId="Kop6">
    <w:name w:val="heading 6"/>
    <w:basedOn w:val="Standaard"/>
    <w:next w:val="Standaard"/>
    <w:link w:val="Kop6Char"/>
    <w:uiPriority w:val="1"/>
    <w:qFormat/>
    <w:rsid w:val="00D978EA"/>
    <w:pPr>
      <w:keepNext/>
      <w:keepLines/>
      <w:spacing w:before="100" w:beforeAutospacing="1" w:after="100" w:afterAutospacing="1"/>
      <w:outlineLvl w:val="5"/>
    </w:pPr>
    <w:rPr>
      <w:rFonts w:eastAsiaTheme="majorEastAsia" w:cstheme="majorBidi"/>
      <w:b/>
      <w:sz w:val="24"/>
    </w:rPr>
  </w:style>
  <w:style w:type="paragraph" w:styleId="Kop7">
    <w:name w:val="heading 7"/>
    <w:next w:val="Standaard"/>
    <w:link w:val="Kop7Char"/>
    <w:uiPriority w:val="1"/>
    <w:qFormat/>
    <w:rsid w:val="003501F1"/>
    <w:pPr>
      <w:keepNext/>
      <w:keepLines/>
      <w:spacing w:before="100" w:beforeAutospacing="1" w:after="100" w:afterAutospacing="1"/>
      <w:outlineLvl w:val="6"/>
    </w:pPr>
    <w:rPr>
      <w:rFonts w:ascii="Segoe UI" w:hAnsi="Segoe UI" w:eastAsiaTheme="majorEastAsia" w:cstheme="majorBidi"/>
      <w:i/>
      <w:iCs/>
      <w:sz w:val="22"/>
    </w:rPr>
  </w:style>
  <w:style w:type="paragraph" w:styleId="Kop8">
    <w:name w:val="heading 8"/>
    <w:next w:val="Standaard"/>
    <w:link w:val="Kop8Char"/>
    <w:uiPriority w:val="1"/>
    <w:qFormat/>
    <w:rsid w:val="003501F1"/>
    <w:pPr>
      <w:keepNext/>
      <w:keepLines/>
      <w:spacing w:before="100" w:beforeAutospacing="1" w:after="100" w:afterAutospacing="1"/>
      <w:outlineLvl w:val="7"/>
    </w:pPr>
    <w:rPr>
      <w:rFonts w:ascii="Segoe UI" w:hAnsi="Segoe UI" w:eastAsiaTheme="majorEastAsia" w:cstheme="majorBidi"/>
      <w:color w:val="272727" w:themeColor="text1" w:themeTint="D8"/>
      <w:sz w:val="20"/>
      <w:szCs w:val="21"/>
      <w:u w:val="single"/>
    </w:rPr>
  </w:style>
  <w:style w:type="paragraph" w:styleId="Kop9">
    <w:name w:val="heading 9"/>
    <w:basedOn w:val="Standaard"/>
    <w:next w:val="Standaard"/>
    <w:link w:val="Kop9Char"/>
    <w:uiPriority w:val="1"/>
    <w:qFormat/>
    <w:rsid w:val="00052144"/>
    <w:pPr>
      <w:keepNext/>
      <w:keepLines/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table" w:styleId="tabel" w:customStyle="1">
    <w:name w:val="tabel"/>
    <w:basedOn w:val="Tabelkolommen4"/>
    <w:qFormat/>
    <w:rsid w:val="004349BD"/>
    <w:rPr>
      <w:rFonts w:ascii="Tahoma" w:hAnsi="Tahoma"/>
      <w:sz w:val="20"/>
      <w:szCs w:val="20"/>
      <w:lang w:val="nl-BE" w:eastAsia="nl-BE"/>
    </w:rPr>
    <w:tblPr>
      <w:tblStyleRowBandSize w:val="1"/>
      <w:tblBorders>
        <w:bottom w:val="single" w:color="95B3D7" w:themeColor="accent1" w:themeTint="99" w:sz="18" w:space="0"/>
        <w:insideH w:val="single" w:color="A6A6A6" w:themeColor="background1" w:themeShade="A6" w:sz="2" w:space="0"/>
      </w:tblBorders>
    </w:tblPr>
    <w:tcPr>
      <w:shd w:val="clear" w:color="008080" w:fill="FFFFFF"/>
    </w:tc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4">
    <w:name w:val="Table Columns 4"/>
    <w:basedOn w:val="Standaardtabel"/>
    <w:uiPriority w:val="99"/>
    <w:semiHidden/>
    <w:unhideWhenUsed/>
    <w:rsid w:val="004349BD"/>
    <w:tblPr>
      <w:tblStyleColBandSize w:val="1"/>
    </w:tblPr>
    <w:tcPr>
      <w:shd w:val="pct50" w:color="008080" w:fill="FFFFFF"/>
    </w:tc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Webtabel1">
    <w:name w:val="Table Web 1"/>
    <w:basedOn w:val="Standaardtabel"/>
    <w:rsid w:val="004349BD"/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paragraph" w:styleId="test1" w:customStyle="1">
    <w:name w:val="test1"/>
    <w:basedOn w:val="Kop1"/>
    <w:autoRedefine/>
    <w:uiPriority w:val="99"/>
    <w:rsid w:val="00BF0731"/>
  </w:style>
  <w:style w:type="character" w:styleId="Kop1Char" w:customStyle="1">
    <w:name w:val="Kop 1 Char"/>
    <w:basedOn w:val="Standaardalinea-lettertype"/>
    <w:link w:val="Kop1"/>
    <w:uiPriority w:val="1"/>
    <w:rsid w:val="005A6DCF"/>
    <w:rPr>
      <w:rFonts w:ascii="Segoe UI" w:hAnsi="Segoe UI" w:eastAsiaTheme="majorEastAsia" w:cstheme="majorBidi"/>
      <w:b/>
      <w:bCs/>
      <w:color w:val="EC2127"/>
      <w:sz w:val="34"/>
      <w:szCs w:val="32"/>
    </w:rPr>
  </w:style>
  <w:style w:type="paragraph" w:styleId="Koptekst">
    <w:name w:val="header"/>
    <w:basedOn w:val="Standaard"/>
    <w:link w:val="KoptekstChar"/>
    <w:uiPriority w:val="99"/>
    <w:unhideWhenUsed/>
    <w:rsid w:val="007F7621"/>
    <w:pPr>
      <w:tabs>
        <w:tab w:val="center" w:pos="4536"/>
        <w:tab w:val="right" w:pos="9072"/>
      </w:tabs>
    </w:pPr>
  </w:style>
  <w:style w:type="character" w:styleId="KoptekstChar" w:customStyle="1">
    <w:name w:val="Koptekst Char"/>
    <w:basedOn w:val="Standaardalinea-lettertype"/>
    <w:link w:val="Koptekst"/>
    <w:uiPriority w:val="99"/>
    <w:rsid w:val="007F7621"/>
  </w:style>
  <w:style w:type="paragraph" w:styleId="Voettekst">
    <w:name w:val="footer"/>
    <w:basedOn w:val="Standaard"/>
    <w:link w:val="VoettekstChar"/>
    <w:uiPriority w:val="99"/>
    <w:unhideWhenUsed/>
    <w:rsid w:val="007E052E"/>
    <w:pPr>
      <w:tabs>
        <w:tab w:val="right" w:pos="8505"/>
        <w:tab w:val="right" w:pos="9639"/>
      </w:tabs>
    </w:pPr>
  </w:style>
  <w:style w:type="character" w:styleId="VoettekstChar" w:customStyle="1">
    <w:name w:val="Voettekst Char"/>
    <w:basedOn w:val="Standaardalinea-lettertype"/>
    <w:link w:val="Voettekst"/>
    <w:uiPriority w:val="99"/>
    <w:rsid w:val="007E052E"/>
    <w:rPr>
      <w:rFonts w:ascii="Ubuntu" w:hAnsi="Ubuntu"/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F7621"/>
    <w:rPr>
      <w:rFonts w:ascii="Lucida Grande" w:hAnsi="Lucida Grande" w:cs="Lucida Grande"/>
      <w:szCs w:val="18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7F7621"/>
    <w:rPr>
      <w:rFonts w:ascii="Lucida Grande" w:hAnsi="Lucida Grande" w:cs="Lucida Grande"/>
      <w:sz w:val="18"/>
      <w:szCs w:val="18"/>
    </w:rPr>
  </w:style>
  <w:style w:type="character" w:styleId="Kop2Char" w:customStyle="1">
    <w:name w:val="Kop 2 Char"/>
    <w:basedOn w:val="Standaardalinea-lettertype"/>
    <w:link w:val="Kop2"/>
    <w:uiPriority w:val="1"/>
    <w:rsid w:val="005A6DCF"/>
    <w:rPr>
      <w:rFonts w:ascii="Segoe UI" w:hAnsi="Segoe UI" w:eastAsiaTheme="majorEastAsia" w:cstheme="majorBidi"/>
      <w:b/>
      <w:bCs/>
      <w:sz w:val="32"/>
      <w:szCs w:val="26"/>
    </w:rPr>
  </w:style>
  <w:style w:type="character" w:styleId="Kop3Char" w:customStyle="1">
    <w:name w:val="Kop 3 Char"/>
    <w:basedOn w:val="Standaardalinea-lettertype"/>
    <w:link w:val="Kop3"/>
    <w:uiPriority w:val="1"/>
    <w:rsid w:val="005A6DCF"/>
    <w:rPr>
      <w:rFonts w:ascii="Segoe UI" w:hAnsi="Segoe UI" w:eastAsiaTheme="majorEastAsia" w:cstheme="majorBidi"/>
      <w:b/>
      <w:bCs/>
      <w:color w:val="81A6AB"/>
      <w:sz w:val="30"/>
    </w:rPr>
  </w:style>
  <w:style w:type="paragraph" w:styleId="Opsommingblokrood" w:customStyle="1">
    <w:name w:val="Opsomming blok rood"/>
    <w:basedOn w:val="Standaard"/>
    <w:uiPriority w:val="2"/>
    <w:qFormat/>
    <w:rsid w:val="00CB3445"/>
    <w:pPr>
      <w:numPr>
        <w:numId w:val="1"/>
      </w:numPr>
    </w:pPr>
  </w:style>
  <w:style w:type="character" w:styleId="Kop4Char" w:customStyle="1">
    <w:name w:val="Kop 4 Char"/>
    <w:basedOn w:val="Standaardalinea-lettertype"/>
    <w:link w:val="Kop4"/>
    <w:uiPriority w:val="1"/>
    <w:rsid w:val="005A6DCF"/>
    <w:rPr>
      <w:rFonts w:ascii="Segoe UI" w:hAnsi="Segoe UI" w:eastAsiaTheme="majorEastAsia" w:cstheme="majorBidi"/>
      <w:b/>
      <w:bCs/>
      <w:iCs/>
      <w:sz w:val="28"/>
    </w:rPr>
  </w:style>
  <w:style w:type="character" w:styleId="Kop5Char" w:customStyle="1">
    <w:name w:val="Kop 5 Char"/>
    <w:basedOn w:val="Standaardalinea-lettertype"/>
    <w:link w:val="Kop5"/>
    <w:uiPriority w:val="1"/>
    <w:rsid w:val="005A6DCF"/>
    <w:rPr>
      <w:rFonts w:ascii="Segoe UI" w:hAnsi="Segoe UI" w:eastAsiaTheme="majorEastAsia" w:cstheme="majorBidi"/>
      <w:b/>
      <w:color w:val="EC2127"/>
      <w:sz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75506F"/>
    <w:pPr>
      <w:spacing w:before="5500" w:after="0"/>
    </w:pPr>
    <w:rPr>
      <w:rFonts w:eastAsiaTheme="majorEastAsia" w:cstheme="majorBidi"/>
      <w:color w:val="EC2127"/>
      <w:spacing w:val="5"/>
      <w:kern w:val="28"/>
      <w:sz w:val="100"/>
      <w:szCs w:val="52"/>
    </w:rPr>
  </w:style>
  <w:style w:type="character" w:styleId="Paginanummer">
    <w:name w:val="page number"/>
    <w:basedOn w:val="Standaardalinea-lettertype"/>
    <w:uiPriority w:val="99"/>
    <w:unhideWhenUsed/>
    <w:rsid w:val="007E052E"/>
    <w:rPr>
      <w:color w:val="FFFFFF" w:themeColor="background1"/>
    </w:rPr>
  </w:style>
  <w:style w:type="character" w:styleId="TitelChar" w:customStyle="1">
    <w:name w:val="Titel Char"/>
    <w:basedOn w:val="Standaardalinea-lettertype"/>
    <w:link w:val="Titel"/>
    <w:uiPriority w:val="10"/>
    <w:rsid w:val="000D7D9B"/>
    <w:rPr>
      <w:rFonts w:ascii="Segoe UI" w:hAnsi="Segoe UI" w:eastAsiaTheme="majorEastAsia" w:cstheme="majorBidi"/>
      <w:color w:val="EC2127"/>
      <w:spacing w:val="5"/>
      <w:kern w:val="28"/>
      <w:sz w:val="100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87C43"/>
    <w:pPr>
      <w:numPr>
        <w:ilvl w:val="1"/>
      </w:numPr>
    </w:pPr>
    <w:rPr>
      <w:rFonts w:eastAsiaTheme="majorEastAsia" w:cstheme="majorBidi"/>
      <w:iCs/>
      <w:color w:val="71A8AD"/>
      <w:spacing w:val="15"/>
      <w:sz w:val="50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0D7D9B"/>
    <w:rPr>
      <w:rFonts w:ascii="Segoe UI" w:hAnsi="Segoe UI" w:eastAsiaTheme="majorEastAsia" w:cstheme="majorBidi"/>
      <w:iCs/>
      <w:color w:val="71A8AD"/>
      <w:spacing w:val="15"/>
      <w:sz w:val="50"/>
    </w:rPr>
  </w:style>
  <w:style w:type="paragraph" w:styleId="Body" w:customStyle="1">
    <w:name w:val="Body"/>
    <w:basedOn w:val="Standaard"/>
    <w:uiPriority w:val="99"/>
    <w:rsid w:val="00F02CC8"/>
    <w:pPr>
      <w:suppressAutoHyphens/>
      <w:autoSpaceDE w:val="0"/>
      <w:autoSpaceDN w:val="0"/>
      <w:adjustRightInd w:val="0"/>
      <w:spacing w:after="57" w:line="288" w:lineRule="auto"/>
      <w:textAlignment w:val="center"/>
    </w:pPr>
    <w:rPr>
      <w:rFonts w:cs="Segoe UI"/>
      <w:color w:val="000000"/>
      <w:szCs w:val="20"/>
    </w:rPr>
  </w:style>
  <w:style w:type="character" w:styleId="Kop6Char" w:customStyle="1">
    <w:name w:val="Kop 6 Char"/>
    <w:basedOn w:val="Standaardalinea-lettertype"/>
    <w:link w:val="Kop6"/>
    <w:uiPriority w:val="1"/>
    <w:rsid w:val="00DA6CA7"/>
    <w:rPr>
      <w:rFonts w:ascii="Segoe UI" w:hAnsi="Segoe UI" w:eastAsiaTheme="majorEastAsia" w:cstheme="majorBidi"/>
      <w:b/>
    </w:rPr>
  </w:style>
  <w:style w:type="character" w:styleId="Kop7Char" w:customStyle="1">
    <w:name w:val="Kop 7 Char"/>
    <w:basedOn w:val="Standaardalinea-lettertype"/>
    <w:link w:val="Kop7"/>
    <w:uiPriority w:val="1"/>
    <w:rsid w:val="00DA6CA7"/>
    <w:rPr>
      <w:rFonts w:ascii="Segoe UI" w:hAnsi="Segoe UI" w:eastAsiaTheme="majorEastAsia" w:cstheme="majorBidi"/>
      <w:i/>
      <w:iCs/>
      <w:sz w:val="22"/>
    </w:rPr>
  </w:style>
  <w:style w:type="character" w:styleId="Kop8Char" w:customStyle="1">
    <w:name w:val="Kop 8 Char"/>
    <w:basedOn w:val="Standaardalinea-lettertype"/>
    <w:link w:val="Kop8"/>
    <w:uiPriority w:val="1"/>
    <w:rsid w:val="00DA6CA7"/>
    <w:rPr>
      <w:rFonts w:ascii="Segoe UI" w:hAnsi="Segoe UI" w:eastAsiaTheme="majorEastAsia" w:cstheme="majorBidi"/>
      <w:color w:val="272727" w:themeColor="text1" w:themeTint="D8"/>
      <w:sz w:val="20"/>
      <w:szCs w:val="21"/>
      <w:u w:val="single"/>
    </w:rPr>
  </w:style>
  <w:style w:type="character" w:styleId="Kop9Char" w:customStyle="1">
    <w:name w:val="Kop 9 Char"/>
    <w:basedOn w:val="Standaardalinea-lettertype"/>
    <w:link w:val="Kop9"/>
    <w:uiPriority w:val="1"/>
    <w:rsid w:val="00DA6CA7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paragraph" w:styleId="Standaard2" w:customStyle="1">
    <w:name w:val="Standaard 2"/>
    <w:basedOn w:val="Standaard"/>
    <w:next w:val="Standaard"/>
    <w:uiPriority w:val="99"/>
    <w:semiHidden/>
    <w:rsid w:val="00E663C1"/>
    <w:pPr>
      <w:ind w:left="284"/>
    </w:pPr>
  </w:style>
  <w:style w:type="paragraph" w:styleId="Opsommingbekjezwart" w:customStyle="1">
    <w:name w:val="Opsomming bekje zwart"/>
    <w:uiPriority w:val="3"/>
    <w:qFormat/>
    <w:rsid w:val="009D3706"/>
    <w:pPr>
      <w:numPr>
        <w:ilvl w:val="1"/>
        <w:numId w:val="1"/>
      </w:numPr>
      <w:spacing w:after="120"/>
      <w:ind w:left="703" w:hanging="363"/>
    </w:pPr>
    <w:rPr>
      <w:rFonts w:ascii="Segoe UI" w:hAnsi="Segoe UI"/>
      <w:sz w:val="20"/>
    </w:rPr>
  </w:style>
  <w:style w:type="paragraph" w:styleId="Opsommingbolblauwgroen" w:customStyle="1">
    <w:name w:val="Opsomming bol blauw groen"/>
    <w:uiPriority w:val="4"/>
    <w:qFormat/>
    <w:rsid w:val="009D3706"/>
    <w:pPr>
      <w:numPr>
        <w:ilvl w:val="2"/>
        <w:numId w:val="1"/>
      </w:numPr>
      <w:spacing w:after="120"/>
      <w:ind w:left="1037"/>
    </w:pPr>
    <w:rPr>
      <w:rFonts w:ascii="Segoe UI" w:hAnsi="Segoe UI"/>
      <w:sz w:val="20"/>
    </w:rPr>
  </w:style>
  <w:style w:type="paragraph" w:styleId="Lijstalinea">
    <w:name w:val="List Paragraph"/>
    <w:basedOn w:val="Standaard"/>
    <w:uiPriority w:val="34"/>
    <w:rsid w:val="00F7553F"/>
    <w:pPr>
      <w:ind w:left="720"/>
      <w:contextualSpacing/>
    </w:pPr>
  </w:style>
  <w:style w:type="paragraph" w:styleId="Opsomming1" w:customStyle="1">
    <w:name w:val="Opsomming 1"/>
    <w:basedOn w:val="Opsommingblokrood"/>
    <w:uiPriority w:val="8"/>
    <w:qFormat/>
    <w:rsid w:val="00E663C1"/>
    <w:pPr>
      <w:numPr>
        <w:numId w:val="19"/>
      </w:numPr>
    </w:pPr>
  </w:style>
  <w:style w:type="paragraph" w:styleId="Titeldocument" w:customStyle="1">
    <w:name w:val="Titel document"/>
    <w:basedOn w:val="Standaard"/>
    <w:link w:val="TiteldocumentChar"/>
    <w:uiPriority w:val="9"/>
    <w:qFormat/>
    <w:rsid w:val="00DD0F78"/>
    <w:pPr>
      <w:jc w:val="right"/>
    </w:pPr>
    <w:rPr>
      <w:b/>
      <w:noProof/>
      <w:color w:val="EC2127"/>
      <w:sz w:val="32"/>
      <w:lang w:eastAsia="nl-BE"/>
    </w:rPr>
  </w:style>
  <w:style w:type="paragraph" w:styleId="Opsomming11" w:customStyle="1">
    <w:name w:val="Opsomming 1.1"/>
    <w:basedOn w:val="Opsomming1"/>
    <w:uiPriority w:val="8"/>
    <w:qFormat/>
    <w:rsid w:val="00C42942"/>
    <w:pPr>
      <w:numPr>
        <w:ilvl w:val="1"/>
      </w:numPr>
    </w:pPr>
  </w:style>
  <w:style w:type="character" w:styleId="TiteldocumentChar" w:customStyle="1">
    <w:name w:val="Titel document Char"/>
    <w:basedOn w:val="Standaardalinea-lettertype"/>
    <w:link w:val="Titeldocument"/>
    <w:uiPriority w:val="9"/>
    <w:rsid w:val="000D7D9B"/>
    <w:rPr>
      <w:rFonts w:ascii="Segoe UI" w:hAnsi="Segoe UI"/>
      <w:b/>
      <w:noProof/>
      <w:color w:val="EC2127"/>
      <w:sz w:val="32"/>
      <w:lang w:val="nl-BE" w:eastAsia="nl-BE"/>
    </w:rPr>
  </w:style>
  <w:style w:type="paragraph" w:styleId="Opsomming111" w:customStyle="1">
    <w:name w:val="Opsomming 1.1.1"/>
    <w:basedOn w:val="Opsomming11"/>
    <w:uiPriority w:val="8"/>
    <w:qFormat/>
    <w:rsid w:val="007F73CE"/>
    <w:pPr>
      <w:numPr>
        <w:ilvl w:val="2"/>
      </w:numPr>
    </w:pPr>
  </w:style>
  <w:style w:type="paragraph" w:styleId="Opsomming1111" w:customStyle="1">
    <w:name w:val="Opsomming 1.1.1.1"/>
    <w:basedOn w:val="Opsomming111"/>
    <w:uiPriority w:val="8"/>
    <w:qFormat/>
    <w:rsid w:val="007F73CE"/>
    <w:pPr>
      <w:numPr>
        <w:ilvl w:val="3"/>
      </w:numPr>
    </w:pPr>
  </w:style>
  <w:style w:type="paragraph" w:styleId="Opsomming11111" w:customStyle="1">
    <w:name w:val="Opsomming 1.1.1.1.1"/>
    <w:basedOn w:val="Opsomming1111"/>
    <w:uiPriority w:val="8"/>
    <w:qFormat/>
    <w:rsid w:val="007F73CE"/>
    <w:pPr>
      <w:numPr>
        <w:ilvl w:val="4"/>
      </w:numPr>
    </w:pPr>
  </w:style>
  <w:style w:type="paragraph" w:styleId="Normaalweb">
    <w:name w:val="Normal (Web)"/>
    <w:basedOn w:val="Standaard"/>
    <w:uiPriority w:val="99"/>
    <w:semiHidden/>
    <w:unhideWhenUsed/>
    <w:rsid w:val="00FD3536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lang w:eastAsia="nl-BE"/>
    </w:rPr>
  </w:style>
  <w:style w:type="table" w:styleId="Tabelraster">
    <w:name w:val="Table Grid"/>
    <w:basedOn w:val="Standaardtabel"/>
    <w:uiPriority w:val="59"/>
    <w:rsid w:val="00D5147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Standaardalinea-lettertype"/>
    <w:uiPriority w:val="99"/>
    <w:unhideWhenUsed/>
    <w:rsid w:val="004707E8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707E8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D1144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D1144"/>
    <w:rPr>
      <w:szCs w:val="20"/>
    </w:rPr>
  </w:style>
  <w:style w:type="character" w:styleId="TekstopmerkingChar" w:customStyle="1">
    <w:name w:val="Tekst opmerking Char"/>
    <w:basedOn w:val="Standaardalinea-lettertype"/>
    <w:link w:val="Tekstopmerking"/>
    <w:uiPriority w:val="99"/>
    <w:semiHidden/>
    <w:rsid w:val="00FD1144"/>
    <w:rPr>
      <w:rFonts w:ascii="Segoe UI" w:hAnsi="Segoe UI"/>
      <w:sz w:val="20"/>
      <w:szCs w:val="20"/>
      <w:lang w:val="nl-B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D1144"/>
    <w:rPr>
      <w:b/>
      <w:bCs/>
    </w:rPr>
  </w:style>
  <w:style w:type="character" w:styleId="OnderwerpvanopmerkingChar" w:customStyle="1">
    <w:name w:val="Onderwerp van opmerking Char"/>
    <w:basedOn w:val="TekstopmerkingChar"/>
    <w:link w:val="Onderwerpvanopmerking"/>
    <w:uiPriority w:val="99"/>
    <w:semiHidden/>
    <w:rsid w:val="00FD1144"/>
    <w:rPr>
      <w:rFonts w:ascii="Segoe UI" w:hAnsi="Segoe UI"/>
      <w:b/>
      <w:bCs/>
      <w:sz w:val="20"/>
      <w:szCs w:val="20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9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4.png" Id="rId26" /><Relationship Type="http://schemas.openxmlformats.org/officeDocument/2006/relationships/fontTable" Target="fontTable.xml" Id="rId39" /><Relationship Type="http://schemas.openxmlformats.org/officeDocument/2006/relationships/settings" Target="settings.xml" Id="rId7" /><Relationship Type="http://schemas.openxmlformats.org/officeDocument/2006/relationships/image" Target="media/image13.png" Id="rId25" /><Relationship Type="http://schemas.openxmlformats.org/officeDocument/2006/relationships/footer" Target="footer2.xml" Id="rId38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37" /><Relationship Type="http://schemas.openxmlformats.org/officeDocument/2006/relationships/theme" Target="theme/theme1.xml" Id="rId40" /><Relationship Type="http://schemas.openxmlformats.org/officeDocument/2006/relationships/numbering" Target="numbering.xml" Id="rId5" /><Relationship Type="http://schemas.openxmlformats.org/officeDocument/2006/relationships/image" Target="media/image11.png" Id="rId23" /><Relationship Type="http://schemas.openxmlformats.org/officeDocument/2006/relationships/footer" Target="footer1.xml" Id="rId36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image" Target="/media/image16.png" Id="R030e24b53c1f46b4" /><Relationship Type="http://schemas.openxmlformats.org/officeDocument/2006/relationships/image" Target="/media/image17.png" Id="R2a7e86ea90b84cb2" /><Relationship Type="http://schemas.openxmlformats.org/officeDocument/2006/relationships/header" Target="header2.xml" Id="Rf4137fc2a78946d2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as04\cod\Uitwisseling\SjablonenHuisstijl\Nieuw\Algemene%20sjablonen\NL\Basisdocument%20met%20doctitel%20staand_NL.dotx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5C0351B202AD4CB29FC8889ADB2A7C" ma:contentTypeVersion="4" ma:contentTypeDescription="Een nieuw document maken." ma:contentTypeScope="" ma:versionID="23355f8c42e32eab42d9d43706524996">
  <xsd:schema xmlns:xsd="http://www.w3.org/2001/XMLSchema" xmlns:xs="http://www.w3.org/2001/XMLSchema" xmlns:p="http://schemas.microsoft.com/office/2006/metadata/properties" xmlns:ns2="1651d003-02a5-40f8-8753-8301fd329e00" targetNamespace="http://schemas.microsoft.com/office/2006/metadata/properties" ma:root="true" ma:fieldsID="50012265816693cd161f240b230531ee" ns2:_="">
    <xsd:import namespace="1651d003-02a5-40f8-8753-8301fd329e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51d003-02a5-40f8-8753-8301fd329e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6910A6-5AF1-4301-B4CA-AED52558531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A79DC2-1F0C-46A1-9B5D-0DA6C01253CB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schemas.microsoft.com/sharepoint/v3"/>
    <ds:schemaRef ds:uri="02acb5fd-0e2a-46ed-b2c2-c7c275ee0c34"/>
    <ds:schemaRef ds:uri="http://purl.org/dc/dcmitype/"/>
    <ds:schemaRef ds:uri="http://www.w3.org/XML/1998/namespace"/>
    <ds:schemaRef ds:uri="http://schemas.microsoft.com/office/2006/metadata/properties"/>
    <ds:schemaRef ds:uri="d31bcdec-c1e7-45b0-9362-f91594a225ac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47CAACC8-9D80-49FD-B92B-C853507FEB8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59E4B9D-CCDB-4616-BC80-A1F3D829845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Basisdocument met doctitel staand_NL.dotx</ap:Template>
  <ap:Application>Microsoft Word for the web</ap:Application>
  <ap:DocSecurity>0</ap:DocSecurity>
  <ap:ScaleCrop>false</ap:ScaleCrop>
  <ap:Company>Rode Kruis - Vlaanderen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Basisdocument Rode Kruis_NL</dc:title>
  <dc:subject/>
  <dc:creator>Liesbeth Vercammen</dc:creator>
  <keywords/>
  <dc:description/>
  <lastModifiedBy>Liesbeth Vercammen</lastModifiedBy>
  <revision>13</revision>
  <lastPrinted>2017-12-29T16:32:00.0000000Z</lastPrinted>
  <dcterms:created xsi:type="dcterms:W3CDTF">2024-10-22T10:42:00.0000000Z</dcterms:created>
  <dcterms:modified xsi:type="dcterms:W3CDTF">2024-11-15T10:00:11.3649623Z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0x0101003A5C0351B202AD4CB29FC8889ADB2A7C</vt:lpwstr>
  </property>
  <property fmtid="{D5CDD505-2E9C-101B-9397-08002B2CF9AE}" pid="3" name="Order">
    <vt:r8>43200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